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289ECB60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D95C2C9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382E9C" wp14:editId="20610AF6">
                      <wp:extent cx="1913255" cy="2724150"/>
                      <wp:effectExtent l="19050" t="19050" r="29845" b="3810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255" cy="27241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55C2A8" id="Oval 2" o:spid="_x0000_s1026" alt="Title: Professional Headshot of Man" style="width:150.65pt;height:2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jH+x+tGP9j9aMf7H60AGP9j9aMf7H60Y/wBj9aMf7H60AGP9j9aMf7H60Y/2P1ox/sfr&#10;QAY/2P1ox/sfrRj/AGP1ox/sfrQAY/2P1ox/sfrRj/Y/WjH+x+tABj/Y/WjH+x+tGP8AY/WjH+x+&#10;tABj/Y/WijH+x+tF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KP8Avqi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j/AGP1ox/sfrRj/Y/WgAx/sfrRj/Y/WjH+x+tGP9j9aADH+x+tGP8AY/WjH+x+tGP9j9aADH+x&#10;+tGP9j9aMf7H60Y/2P1oAMf7H60Y/wBj9aMf7H60Y/2P1oAMf7H60Y/2P1ox/sfrRj/Y/WgAx/sf&#10;rRRj/Y/Wi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j/Y/WjH+x+tGP9j9aADH+x+tGP8AY/WjH+x+tGP9j9aADH+x+tGP9j9aMf7H60Y/2P1oAMf7&#10;H60Y/wBj9aMf7H60Y/2P1oAMf7H60Y/2P1ox/sfrRj/Y/WgAx/sfrRj/AGP1ox/sfrRj/Y/WgAx/&#10;sfrRRj/Y/Wi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655E6D7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6646350D" w14:textId="77777777" w:rsidR="001B2ABD" w:rsidRDefault="00717B69" w:rsidP="00044705">
            <w:pPr>
              <w:pStyle w:val="Title"/>
              <w:rPr>
                <w:rFonts w:ascii="Times New Roman" w:hAnsi="Times New Roman" w:cs="Times New Roman"/>
                <w:spacing w:val="2131"/>
                <w:w w:val="36"/>
                <w:sz w:val="24"/>
                <w:szCs w:val="24"/>
              </w:rPr>
            </w:pPr>
            <w:r w:rsidRPr="00717B69">
              <w:rPr>
                <w:rFonts w:ascii="Times New Roman" w:hAnsi="Times New Roman" w:cs="Times New Roman"/>
                <w:sz w:val="72"/>
                <w:szCs w:val="72"/>
              </w:rPr>
              <w:t xml:space="preserve">Now Hiring Police Officer </w:t>
            </w:r>
          </w:p>
          <w:p w14:paraId="221F5F7C" w14:textId="3CDE4B7C" w:rsidR="00044705" w:rsidRPr="00044705" w:rsidRDefault="00044705" w:rsidP="00044705">
            <w:pPr>
              <w:rPr>
                <w:sz w:val="24"/>
                <w:szCs w:val="24"/>
              </w:rPr>
            </w:pPr>
            <w:r w:rsidRPr="00044705">
              <w:rPr>
                <w:sz w:val="24"/>
                <w:szCs w:val="24"/>
              </w:rPr>
              <w:t xml:space="preserve">The City </w:t>
            </w:r>
            <w:r>
              <w:rPr>
                <w:sz w:val="24"/>
                <w:szCs w:val="24"/>
              </w:rPr>
              <w:t>o</w:t>
            </w:r>
            <w:r w:rsidRPr="00044705">
              <w:rPr>
                <w:sz w:val="24"/>
                <w:szCs w:val="24"/>
              </w:rPr>
              <w:t>f Aurora is an Equal Opportunity Employer</w:t>
            </w:r>
          </w:p>
        </w:tc>
      </w:tr>
      <w:tr w:rsidR="001B2ABD" w14:paraId="7B430C53" w14:textId="77777777" w:rsidTr="001B2ABD">
        <w:tc>
          <w:tcPr>
            <w:tcW w:w="3600" w:type="dxa"/>
          </w:tcPr>
          <w:p w14:paraId="6EECE59C" w14:textId="77777777" w:rsidR="00036450" w:rsidRDefault="00036450" w:rsidP="009260CD"/>
          <w:p w14:paraId="1131734E" w14:textId="77777777" w:rsidR="00036450" w:rsidRDefault="00036450" w:rsidP="00036450"/>
          <w:sdt>
            <w:sdtPr>
              <w:id w:val="-1954003311"/>
              <w:placeholder>
                <w:docPart w:val="B36DE83618184C179BEBCB2B5733FC3A"/>
              </w:placeholder>
              <w:temporary/>
              <w:showingPlcHdr/>
              <w15:appearance w15:val="hidden"/>
            </w:sdtPr>
            <w:sdtContent>
              <w:p w14:paraId="312144E3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rPr>
                <w:sz w:val="20"/>
                <w:szCs w:val="20"/>
              </w:rPr>
              <w:id w:val="1111563247"/>
              <w:placeholder>
                <w:docPart w:val="D07F14865A014B1B956CBC7F48082DBD"/>
              </w:placeholder>
              <w:temporary/>
              <w:showingPlcHdr/>
              <w15:appearance w15:val="hidden"/>
            </w:sdtPr>
            <w:sdtContent>
              <w:p w14:paraId="645C923A" w14:textId="77777777" w:rsidR="004D3011" w:rsidRPr="0081282A" w:rsidRDefault="004D3011" w:rsidP="004D3011">
                <w:pPr>
                  <w:rPr>
                    <w:sz w:val="20"/>
                    <w:szCs w:val="20"/>
                  </w:rPr>
                </w:pPr>
                <w:r w:rsidRPr="0081282A">
                  <w:rPr>
                    <w:sz w:val="20"/>
                    <w:szCs w:val="20"/>
                  </w:rPr>
                  <w:t>PHONE:</w:t>
                </w:r>
              </w:p>
            </w:sdtContent>
          </w:sdt>
          <w:p w14:paraId="4E62AC23" w14:textId="77777777" w:rsidR="004D3011" w:rsidRPr="0081282A" w:rsidRDefault="00717B69" w:rsidP="004D3011">
            <w:pPr>
              <w:rPr>
                <w:sz w:val="20"/>
                <w:szCs w:val="20"/>
              </w:rPr>
            </w:pPr>
            <w:r w:rsidRPr="0081282A">
              <w:rPr>
                <w:sz w:val="20"/>
                <w:szCs w:val="20"/>
              </w:rPr>
              <w:t>812-926-1101</w:t>
            </w:r>
          </w:p>
          <w:p w14:paraId="3A72983A" w14:textId="77777777" w:rsidR="00DB3C1A" w:rsidRDefault="00DB3C1A" w:rsidP="004D3011">
            <w:pPr>
              <w:rPr>
                <w:sz w:val="20"/>
                <w:szCs w:val="20"/>
              </w:rPr>
            </w:pPr>
          </w:p>
          <w:p w14:paraId="5946B6EB" w14:textId="77777777" w:rsidR="00717B69" w:rsidRPr="0081282A" w:rsidRDefault="00717B69" w:rsidP="004D3011">
            <w:pPr>
              <w:rPr>
                <w:sz w:val="20"/>
                <w:szCs w:val="20"/>
              </w:rPr>
            </w:pPr>
            <w:r w:rsidRPr="0081282A">
              <w:rPr>
                <w:sz w:val="20"/>
                <w:szCs w:val="20"/>
              </w:rPr>
              <w:t xml:space="preserve">Aurora Police Department </w:t>
            </w:r>
          </w:p>
          <w:p w14:paraId="08E44B03" w14:textId="77777777" w:rsidR="00717B69" w:rsidRPr="0081282A" w:rsidRDefault="00717B69" w:rsidP="004D3011">
            <w:pPr>
              <w:rPr>
                <w:sz w:val="20"/>
                <w:szCs w:val="20"/>
              </w:rPr>
            </w:pPr>
            <w:r w:rsidRPr="0081282A">
              <w:rPr>
                <w:sz w:val="20"/>
                <w:szCs w:val="20"/>
              </w:rPr>
              <w:t xml:space="preserve">233 Main Street </w:t>
            </w:r>
          </w:p>
          <w:p w14:paraId="391E6C4F" w14:textId="77777777" w:rsidR="00717B69" w:rsidRDefault="00717B69" w:rsidP="004D3011">
            <w:pPr>
              <w:rPr>
                <w:sz w:val="20"/>
                <w:szCs w:val="20"/>
              </w:rPr>
            </w:pPr>
            <w:r w:rsidRPr="0081282A">
              <w:rPr>
                <w:sz w:val="20"/>
                <w:szCs w:val="20"/>
              </w:rPr>
              <w:t>Aurora IN 47001</w:t>
            </w:r>
          </w:p>
          <w:p w14:paraId="5F2DF1B5" w14:textId="77777777" w:rsidR="00DB3C1A" w:rsidRDefault="00DB3C1A" w:rsidP="004D3011">
            <w:pPr>
              <w:rPr>
                <w:sz w:val="20"/>
                <w:szCs w:val="20"/>
              </w:rPr>
            </w:pPr>
          </w:p>
          <w:sdt>
            <w:sdtPr>
              <w:rPr>
                <w:color w:val="B85A22" w:themeColor="accent2" w:themeShade="BF"/>
                <w:sz w:val="20"/>
                <w:szCs w:val="20"/>
                <w:u w:val="single"/>
              </w:rPr>
              <w:id w:val="-240260293"/>
              <w:placeholder>
                <w:docPart w:val="1C91CC43CAD84ED4B16702BC46F4112A"/>
              </w:placeholder>
              <w:temporary/>
              <w:showingPlcHdr/>
              <w15:appearance w15:val="hidden"/>
            </w:sdtPr>
            <w:sdtContent>
              <w:p w14:paraId="009E92E3" w14:textId="77777777" w:rsidR="00DB3C1A" w:rsidRPr="00DB3C1A" w:rsidRDefault="00DB3C1A" w:rsidP="00DB3C1A">
                <w:pPr>
                  <w:rPr>
                    <w:color w:val="B85A22" w:themeColor="accent2" w:themeShade="BF"/>
                    <w:sz w:val="20"/>
                    <w:szCs w:val="20"/>
                    <w:u w:val="single"/>
                  </w:rPr>
                </w:pPr>
                <w:r w:rsidRPr="00DB3C1A">
                  <w:rPr>
                    <w:color w:val="B85A22" w:themeColor="accent2" w:themeShade="BF"/>
                    <w:sz w:val="20"/>
                    <w:szCs w:val="20"/>
                    <w:u w:val="single"/>
                  </w:rPr>
                  <w:t>EMAIL:</w:t>
                </w:r>
              </w:p>
            </w:sdtContent>
          </w:sdt>
          <w:p w14:paraId="5E75B1AE" w14:textId="77777777" w:rsidR="00DB3C1A" w:rsidRPr="00DB3C1A" w:rsidRDefault="00000000" w:rsidP="00DB3C1A">
            <w:pPr>
              <w:rPr>
                <w:color w:val="B85A22" w:themeColor="accent2" w:themeShade="BF"/>
                <w:sz w:val="20"/>
                <w:szCs w:val="20"/>
                <w:u w:val="single"/>
              </w:rPr>
            </w:pPr>
            <w:hyperlink r:id="rId9" w:history="1">
              <w:r w:rsidR="00DB3C1A" w:rsidRPr="00DB3C1A">
                <w:rPr>
                  <w:rStyle w:val="Hyperlink"/>
                  <w:sz w:val="20"/>
                  <w:szCs w:val="20"/>
                </w:rPr>
                <w:t>mhountz@aurora.in.us</w:t>
              </w:r>
            </w:hyperlink>
          </w:p>
          <w:p w14:paraId="642E4849" w14:textId="77777777" w:rsidR="00A110CF" w:rsidRPr="0081282A" w:rsidRDefault="00A110CF" w:rsidP="004D3011">
            <w:pPr>
              <w:rPr>
                <w:rStyle w:val="Hyperlink"/>
                <w:sz w:val="20"/>
                <w:szCs w:val="20"/>
              </w:rPr>
            </w:pPr>
          </w:p>
          <w:p w14:paraId="5E980949" w14:textId="77777777" w:rsidR="00A110CF" w:rsidRPr="00A110CF" w:rsidRDefault="00A110CF" w:rsidP="00A110CF">
            <w:pPr>
              <w:rPr>
                <w:b/>
                <w:bCs/>
                <w:sz w:val="20"/>
                <w:szCs w:val="20"/>
              </w:rPr>
            </w:pPr>
            <w:r w:rsidRPr="00A110CF">
              <w:rPr>
                <w:b/>
                <w:bCs/>
                <w:sz w:val="20"/>
                <w:szCs w:val="20"/>
              </w:rPr>
              <w:t xml:space="preserve">Applications can be </w:t>
            </w:r>
            <w:r>
              <w:rPr>
                <w:b/>
                <w:bCs/>
                <w:sz w:val="20"/>
                <w:szCs w:val="20"/>
              </w:rPr>
              <w:t xml:space="preserve">obtained </w:t>
            </w:r>
            <w:r w:rsidRPr="00A110CF">
              <w:rPr>
                <w:b/>
                <w:bCs/>
                <w:sz w:val="20"/>
                <w:szCs w:val="20"/>
              </w:rPr>
              <w:t>at the Aurora Police Department or online at Aurora.in.us</w:t>
            </w:r>
          </w:p>
          <w:p w14:paraId="09A91D86" w14:textId="77777777" w:rsidR="00A110CF" w:rsidRDefault="00A110CF" w:rsidP="004D3011">
            <w:pPr>
              <w:rPr>
                <w:b/>
                <w:bCs/>
                <w:sz w:val="20"/>
                <w:szCs w:val="20"/>
              </w:rPr>
            </w:pPr>
          </w:p>
          <w:p w14:paraId="37DE55A7" w14:textId="42B6D659" w:rsidR="004D3011" w:rsidRPr="004D3011" w:rsidRDefault="00A110CF" w:rsidP="004D3011">
            <w:r>
              <w:rPr>
                <w:b/>
                <w:bCs/>
                <w:sz w:val="20"/>
                <w:szCs w:val="20"/>
              </w:rPr>
              <w:t xml:space="preserve">Completed applications may be </w:t>
            </w:r>
            <w:r w:rsidR="00DB3C1A">
              <w:rPr>
                <w:b/>
                <w:bCs/>
                <w:sz w:val="20"/>
                <w:szCs w:val="20"/>
              </w:rPr>
              <w:t>submitted via</w:t>
            </w:r>
            <w:r w:rsidR="0081282A">
              <w:rPr>
                <w:b/>
                <w:bCs/>
                <w:sz w:val="20"/>
                <w:szCs w:val="20"/>
              </w:rPr>
              <w:t xml:space="preserve"> email or drop</w:t>
            </w:r>
            <w:r w:rsidR="00DB3C1A">
              <w:rPr>
                <w:b/>
                <w:bCs/>
                <w:sz w:val="20"/>
                <w:szCs w:val="20"/>
              </w:rPr>
              <w:t>ped</w:t>
            </w:r>
            <w:r w:rsidR="0081282A">
              <w:rPr>
                <w:b/>
                <w:bCs/>
                <w:sz w:val="20"/>
                <w:szCs w:val="20"/>
              </w:rPr>
              <w:t xml:space="preserve"> off at the Aurora Police Department</w:t>
            </w:r>
            <w:r w:rsidR="00281186">
              <w:rPr>
                <w:b/>
                <w:bCs/>
                <w:sz w:val="20"/>
                <w:szCs w:val="20"/>
              </w:rPr>
              <w:t xml:space="preserve">. Deadline for all applications and resumes is noon </w:t>
            </w:r>
            <w:r w:rsidR="00FB6D8C">
              <w:rPr>
                <w:b/>
                <w:bCs/>
                <w:sz w:val="20"/>
                <w:szCs w:val="20"/>
              </w:rPr>
              <w:t>Wednesday</w:t>
            </w:r>
            <w:r w:rsidR="00281186">
              <w:rPr>
                <w:b/>
                <w:bCs/>
                <w:sz w:val="20"/>
                <w:szCs w:val="20"/>
              </w:rPr>
              <w:t xml:space="preserve">, </w:t>
            </w:r>
            <w:r w:rsidR="00FB6D8C">
              <w:rPr>
                <w:b/>
                <w:bCs/>
                <w:sz w:val="20"/>
                <w:szCs w:val="20"/>
              </w:rPr>
              <w:t>J</w:t>
            </w:r>
            <w:r w:rsidR="005B3CE4">
              <w:rPr>
                <w:b/>
                <w:bCs/>
                <w:sz w:val="20"/>
                <w:szCs w:val="20"/>
              </w:rPr>
              <w:t>anuary 2,</w:t>
            </w:r>
            <w:r w:rsidR="00FB6D8C">
              <w:rPr>
                <w:b/>
                <w:bCs/>
                <w:sz w:val="20"/>
                <w:szCs w:val="20"/>
              </w:rPr>
              <w:t xml:space="preserve"> </w:t>
            </w:r>
            <w:r w:rsidR="00281186">
              <w:rPr>
                <w:b/>
                <w:bCs/>
                <w:sz w:val="20"/>
                <w:szCs w:val="20"/>
              </w:rPr>
              <w:t>202</w:t>
            </w:r>
            <w:r w:rsidR="005B3CE4">
              <w:rPr>
                <w:b/>
                <w:bCs/>
                <w:sz w:val="20"/>
                <w:szCs w:val="20"/>
              </w:rPr>
              <w:t>4</w:t>
            </w:r>
            <w:r w:rsidR="00281186">
              <w:rPr>
                <w:b/>
                <w:bCs/>
                <w:sz w:val="20"/>
                <w:szCs w:val="20"/>
              </w:rPr>
              <w:t>.</w:t>
            </w:r>
            <w:r w:rsidR="0081282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0" w:type="dxa"/>
          </w:tcPr>
          <w:p w14:paraId="6788B571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02A59EB9" w14:textId="77777777" w:rsidR="00717B69" w:rsidRPr="0081282A" w:rsidRDefault="00717B69" w:rsidP="0081282A">
            <w:pPr>
              <w:pStyle w:val="Heading2"/>
            </w:pPr>
            <w:r>
              <w:t>Requirements</w:t>
            </w:r>
          </w:p>
          <w:p w14:paraId="26C6DD8D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Must be a resident citizen of the United States </w:t>
            </w:r>
          </w:p>
          <w:p w14:paraId="362E227F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>Must be 21 years old to apply and not have reached their 40</w:t>
            </w:r>
            <w:r w:rsidRPr="0081282A">
              <w:rPr>
                <w:rFonts w:ascii="Century Gothic" w:eastAsia="Meiryo" w:hAnsi="Century Gothic" w:cs="Times New Roman"/>
                <w:sz w:val="22"/>
                <w:vertAlign w:val="superscript"/>
              </w:rPr>
              <w:t>th</w:t>
            </w: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 birthdate by date of appointment</w:t>
            </w:r>
          </w:p>
          <w:p w14:paraId="22EE3C6D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>Must have a High School diploma or GED certificate</w:t>
            </w:r>
          </w:p>
          <w:p w14:paraId="2890F6B8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Cannot have a felony Conviction </w:t>
            </w:r>
          </w:p>
          <w:p w14:paraId="5C55B181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Cannot have a misdemeanor conviction involving domestic violence </w:t>
            </w:r>
          </w:p>
          <w:p w14:paraId="5E8798B3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Must possess a valid driver’s license </w:t>
            </w:r>
          </w:p>
          <w:p w14:paraId="12F9E804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>Cannot have been dishonorably discharged from the military</w:t>
            </w:r>
          </w:p>
          <w:p w14:paraId="1846A4E4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>Must pass a mandatory drug screening test</w:t>
            </w:r>
          </w:p>
          <w:p w14:paraId="69308496" w14:textId="77777777" w:rsidR="00B8185B" w:rsidRPr="0081282A" w:rsidRDefault="00B8185B" w:rsidP="00B8185B">
            <w:pPr>
              <w:pStyle w:val="ListParagraph"/>
              <w:numPr>
                <w:ilvl w:val="0"/>
                <w:numId w:val="1"/>
              </w:numPr>
              <w:rPr>
                <w:rFonts w:ascii="Century Gothic" w:eastAsia="Meiryo" w:hAnsi="Century Gothic" w:cs="Times New Roman"/>
                <w:sz w:val="22"/>
              </w:rPr>
            </w:pPr>
            <w:r w:rsidRPr="0081282A">
              <w:rPr>
                <w:rFonts w:ascii="Century Gothic" w:eastAsia="Meiryo" w:hAnsi="Century Gothic" w:cs="Times New Roman"/>
                <w:sz w:val="22"/>
              </w:rPr>
              <w:t xml:space="preserve">Must demonstrate honesty and integrity, by successfully completing pre-employment polygraph testing </w:t>
            </w:r>
          </w:p>
          <w:p w14:paraId="055B4C75" w14:textId="77777777" w:rsidR="00036450" w:rsidRPr="00717B69" w:rsidRDefault="00717B69" w:rsidP="00717B69">
            <w:pPr>
              <w:pStyle w:val="Heading2"/>
            </w:pPr>
            <w:r>
              <w:t>Benefits</w:t>
            </w:r>
          </w:p>
          <w:p w14:paraId="1A90CF71" w14:textId="77777777" w:rsidR="004D3011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1977 Perf Retirement </w:t>
            </w:r>
          </w:p>
          <w:p w14:paraId="4072D899" w14:textId="77777777" w:rsidR="00717B69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Take Home vehicle </w:t>
            </w:r>
          </w:p>
          <w:p w14:paraId="10EC486A" w14:textId="77777777" w:rsidR="00717B69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12 Hour shifts/Off three days every other weekend </w:t>
            </w:r>
          </w:p>
          <w:p w14:paraId="53A2D463" w14:textId="77777777" w:rsidR="00717B69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On Duty Fitness Program </w:t>
            </w:r>
          </w:p>
          <w:p w14:paraId="28BAB78D" w14:textId="77777777" w:rsidR="00717B69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Medical/Dental/Vision Insurance </w:t>
            </w:r>
          </w:p>
          <w:p w14:paraId="1E20710B" w14:textId="77777777" w:rsidR="004D3011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 xml:space="preserve">Clothing Allowance </w:t>
            </w:r>
          </w:p>
          <w:p w14:paraId="5D9D7E26" w14:textId="77777777" w:rsidR="00717B69" w:rsidRPr="0081282A" w:rsidRDefault="00717B69" w:rsidP="0081282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>Longevity Pay</w:t>
            </w:r>
          </w:p>
          <w:p w14:paraId="7DFD58C2" w14:textId="77777777" w:rsidR="00036450" w:rsidRPr="0081282A" w:rsidRDefault="00717B69" w:rsidP="00717B6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1282A">
              <w:rPr>
                <w:sz w:val="24"/>
                <w:szCs w:val="24"/>
              </w:rPr>
              <w:t>Department Issued Cell Phone</w:t>
            </w:r>
          </w:p>
        </w:tc>
      </w:tr>
      <w:tr w:rsidR="00717B69" w14:paraId="2AD5787C" w14:textId="77777777" w:rsidTr="001B2ABD">
        <w:tc>
          <w:tcPr>
            <w:tcW w:w="3600" w:type="dxa"/>
          </w:tcPr>
          <w:p w14:paraId="563CC41D" w14:textId="77777777" w:rsidR="00717B69" w:rsidRDefault="00717B69" w:rsidP="00036450">
            <w:pPr>
              <w:pStyle w:val="Heading3"/>
            </w:pPr>
          </w:p>
        </w:tc>
        <w:tc>
          <w:tcPr>
            <w:tcW w:w="720" w:type="dxa"/>
          </w:tcPr>
          <w:p w14:paraId="743C5F07" w14:textId="77777777" w:rsidR="00717B69" w:rsidRDefault="00717B69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54210E9" w14:textId="77777777" w:rsidR="0081282A" w:rsidRDefault="0081282A" w:rsidP="0081282A"/>
          <w:p w14:paraId="128F9F0D" w14:textId="77777777" w:rsidR="0081282A" w:rsidRPr="0081282A" w:rsidRDefault="0081282A" w:rsidP="0081282A"/>
        </w:tc>
      </w:tr>
    </w:tbl>
    <w:p w14:paraId="5A7C00D1" w14:textId="77777777" w:rsidR="0043117B" w:rsidRDefault="00000000" w:rsidP="000C45FF">
      <w:pPr>
        <w:tabs>
          <w:tab w:val="left" w:pos="990"/>
        </w:tabs>
      </w:pPr>
    </w:p>
    <w:sectPr w:rsidR="0043117B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62BCB" w14:textId="77777777" w:rsidR="00D67570" w:rsidRDefault="00D67570" w:rsidP="000C45FF">
      <w:r>
        <w:separator/>
      </w:r>
    </w:p>
  </w:endnote>
  <w:endnote w:type="continuationSeparator" w:id="0">
    <w:p w14:paraId="0D957415" w14:textId="77777777" w:rsidR="00D67570" w:rsidRDefault="00D6757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79D03" w14:textId="77777777" w:rsidR="00D67570" w:rsidRDefault="00D67570" w:rsidP="000C45FF">
      <w:r>
        <w:separator/>
      </w:r>
    </w:p>
  </w:footnote>
  <w:footnote w:type="continuationSeparator" w:id="0">
    <w:p w14:paraId="08D64E8A" w14:textId="77777777" w:rsidR="00D67570" w:rsidRDefault="00D6757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78075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817C9" wp14:editId="65C5346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934D4"/>
    <w:multiLevelType w:val="hybridMultilevel"/>
    <w:tmpl w:val="DD8CC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A6AAC"/>
    <w:multiLevelType w:val="hybridMultilevel"/>
    <w:tmpl w:val="532C3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357906">
    <w:abstractNumId w:val="0"/>
  </w:num>
  <w:num w:numId="2" w16cid:durableId="1157070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69"/>
    <w:rsid w:val="00036450"/>
    <w:rsid w:val="00044705"/>
    <w:rsid w:val="00094499"/>
    <w:rsid w:val="00097887"/>
    <w:rsid w:val="000C45FF"/>
    <w:rsid w:val="000D0B26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21D45"/>
    <w:rsid w:val="002400EB"/>
    <w:rsid w:val="00256CF7"/>
    <w:rsid w:val="00263143"/>
    <w:rsid w:val="00281186"/>
    <w:rsid w:val="00281FD5"/>
    <w:rsid w:val="002E6F8C"/>
    <w:rsid w:val="002F34DA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B3CE4"/>
    <w:rsid w:val="005E39D5"/>
    <w:rsid w:val="00600670"/>
    <w:rsid w:val="0062123A"/>
    <w:rsid w:val="00646E75"/>
    <w:rsid w:val="006771D0"/>
    <w:rsid w:val="006A78B5"/>
    <w:rsid w:val="00715FCB"/>
    <w:rsid w:val="00717B69"/>
    <w:rsid w:val="00743101"/>
    <w:rsid w:val="00764C9F"/>
    <w:rsid w:val="007775E1"/>
    <w:rsid w:val="007867A0"/>
    <w:rsid w:val="007927F5"/>
    <w:rsid w:val="007A4C80"/>
    <w:rsid w:val="00802CA0"/>
    <w:rsid w:val="0081282A"/>
    <w:rsid w:val="009260CD"/>
    <w:rsid w:val="00940A66"/>
    <w:rsid w:val="00952C25"/>
    <w:rsid w:val="00A110CF"/>
    <w:rsid w:val="00A2118D"/>
    <w:rsid w:val="00AD0A50"/>
    <w:rsid w:val="00AD76E2"/>
    <w:rsid w:val="00AF050E"/>
    <w:rsid w:val="00B20152"/>
    <w:rsid w:val="00B359E4"/>
    <w:rsid w:val="00B57D98"/>
    <w:rsid w:val="00B70850"/>
    <w:rsid w:val="00B8185B"/>
    <w:rsid w:val="00C066B6"/>
    <w:rsid w:val="00C37BA1"/>
    <w:rsid w:val="00C4674C"/>
    <w:rsid w:val="00C506CF"/>
    <w:rsid w:val="00C72BED"/>
    <w:rsid w:val="00C9578B"/>
    <w:rsid w:val="00CA42D3"/>
    <w:rsid w:val="00CB0055"/>
    <w:rsid w:val="00D2522B"/>
    <w:rsid w:val="00D422DE"/>
    <w:rsid w:val="00D5459D"/>
    <w:rsid w:val="00D67570"/>
    <w:rsid w:val="00DA1F4D"/>
    <w:rsid w:val="00DB3C1A"/>
    <w:rsid w:val="00DD172A"/>
    <w:rsid w:val="00E25A26"/>
    <w:rsid w:val="00E4381A"/>
    <w:rsid w:val="00E55D74"/>
    <w:rsid w:val="00F60274"/>
    <w:rsid w:val="00F77FB9"/>
    <w:rsid w:val="00FB068F"/>
    <w:rsid w:val="00FB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B168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A110CF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B8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hountz@aurora.in.u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ountz\AppData\Local\Microsoft\Office\16.0\DTS\en-US%7b0840B7C1-2EA8-4842-B896-9262FB2DCE76%7d\%7bE55DFEC5-BA3F-4A60-8088-C3C5F59FD231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6DE83618184C179BEBCB2B5733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A6656-D3EC-47C8-82BF-6EE3AE8FF9F8}"/>
      </w:docPartPr>
      <w:docPartBody>
        <w:p w:rsidR="003B512D" w:rsidRDefault="00000000">
          <w:pPr>
            <w:pStyle w:val="B36DE83618184C179BEBCB2B5733FC3A"/>
          </w:pPr>
          <w:r w:rsidRPr="00CB0055">
            <w:t>Contact</w:t>
          </w:r>
        </w:p>
      </w:docPartBody>
    </w:docPart>
    <w:docPart>
      <w:docPartPr>
        <w:name w:val="D07F14865A014B1B956CBC7F48082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852BF-4812-430A-814F-EA249B1E044A}"/>
      </w:docPartPr>
      <w:docPartBody>
        <w:p w:rsidR="003B512D" w:rsidRDefault="00000000">
          <w:pPr>
            <w:pStyle w:val="D07F14865A014B1B956CBC7F48082DBD"/>
          </w:pPr>
          <w:r w:rsidRPr="004D3011">
            <w:t>PHONE:</w:t>
          </w:r>
        </w:p>
      </w:docPartBody>
    </w:docPart>
    <w:docPart>
      <w:docPartPr>
        <w:name w:val="1C91CC43CAD84ED4B16702BC46F41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45C15-228E-4AD5-8D1F-C6801A2579FF}"/>
      </w:docPartPr>
      <w:docPartBody>
        <w:p w:rsidR="003B512D" w:rsidRDefault="00A10AFB" w:rsidP="00A10AFB">
          <w:pPr>
            <w:pStyle w:val="1C91CC43CAD84ED4B16702BC46F4112A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FB"/>
    <w:rsid w:val="003B512D"/>
    <w:rsid w:val="00925A11"/>
    <w:rsid w:val="009907C0"/>
    <w:rsid w:val="00A10AFB"/>
    <w:rsid w:val="00A87890"/>
    <w:rsid w:val="00CC5DE5"/>
    <w:rsid w:val="00CF6029"/>
    <w:rsid w:val="00E8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6DE83618184C179BEBCB2B5733FC3A">
    <w:name w:val="B36DE83618184C179BEBCB2B5733FC3A"/>
  </w:style>
  <w:style w:type="paragraph" w:customStyle="1" w:styleId="D07F14865A014B1B956CBC7F48082DBD">
    <w:name w:val="D07F14865A014B1B956CBC7F48082DBD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C91CC43CAD84ED4B16702BC46F4112A">
    <w:name w:val="1C91CC43CAD84ED4B16702BC46F4112A"/>
    <w:rsid w:val="00A10A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{E55DFEC5-BA3F-4A60-8088-C3C5F59FD231}tf00546271_win32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2023-12-07T19:03:00Z</dcterms:created>
  <dcterms:modified xsi:type="dcterms:W3CDTF">2023-12-07T19:03:00Z</dcterms:modified>
</cp:coreProperties>
</file>